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0A" w:rsidRDefault="008B1BD6" w:rsidP="000E04F4">
      <w:pPr>
        <w:jc w:val="center"/>
      </w:pPr>
      <w:r>
        <w:t xml:space="preserve">  </w:t>
      </w:r>
    </w:p>
    <w:p w:rsidR="00C6030A" w:rsidRDefault="00C6030A" w:rsidP="000E04F4">
      <w:pPr>
        <w:jc w:val="center"/>
      </w:pPr>
    </w:p>
    <w:p w:rsidR="00347E25" w:rsidRDefault="00347E25" w:rsidP="000E04F4">
      <w:pPr>
        <w:jc w:val="center"/>
      </w:pPr>
    </w:p>
    <w:p w:rsidR="00502B46" w:rsidRDefault="00B5363C" w:rsidP="000E04F4">
      <w:pPr>
        <w:jc w:val="center"/>
      </w:pPr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24.25pt;height:59.25pt" fillcolor="#3cf" strokecolor="#009" strokeweight="1pt">
            <v:shadow on="t" color="#009" offset="7pt,-7pt"/>
            <v:textpath style="font-family:&quot;Impact&quot;;font-size:28pt;v-text-spacing:52429f;v-text-kern:t" trim="t" fitpath="t" xscale="f" string="POZVÁNKA"/>
          </v:shape>
        </w:pict>
      </w:r>
    </w:p>
    <w:p w:rsidR="00502B46" w:rsidRDefault="00502B46">
      <w:r>
        <w:t xml:space="preserve">  </w:t>
      </w:r>
    </w:p>
    <w:p w:rsidR="004D1F21" w:rsidRPr="00986105" w:rsidRDefault="00502B46" w:rsidP="00502B46">
      <w:pPr>
        <w:jc w:val="center"/>
        <w:rPr>
          <w:b/>
          <w:smallCaps/>
          <w:sz w:val="32"/>
          <w:szCs w:val="32"/>
        </w:rPr>
      </w:pPr>
      <w:r w:rsidRPr="00986105">
        <w:rPr>
          <w:b/>
          <w:smallCaps/>
          <w:sz w:val="32"/>
          <w:szCs w:val="32"/>
        </w:rPr>
        <w:t>NA</w:t>
      </w:r>
      <w:r w:rsidR="00B172FC">
        <w:rPr>
          <w:b/>
          <w:smallCaps/>
          <w:sz w:val="32"/>
          <w:szCs w:val="32"/>
        </w:rPr>
        <w:t xml:space="preserve">  </w:t>
      </w:r>
      <w:r w:rsidR="006D2C35">
        <w:rPr>
          <w:b/>
          <w:smallCaps/>
          <w:sz w:val="32"/>
          <w:szCs w:val="32"/>
        </w:rPr>
        <w:t>IX.</w:t>
      </w:r>
      <w:r w:rsidRPr="00986105">
        <w:rPr>
          <w:b/>
          <w:smallCaps/>
          <w:sz w:val="32"/>
          <w:szCs w:val="32"/>
        </w:rPr>
        <w:t xml:space="preserve"> SCHŮZI</w:t>
      </w:r>
      <w:r w:rsidR="00B172FC">
        <w:rPr>
          <w:b/>
          <w:smallCaps/>
          <w:sz w:val="32"/>
          <w:szCs w:val="32"/>
        </w:rPr>
        <w:t xml:space="preserve"> </w:t>
      </w:r>
    </w:p>
    <w:p w:rsidR="00502B46" w:rsidRPr="00986105" w:rsidRDefault="00361863" w:rsidP="00502B46">
      <w:pPr>
        <w:jc w:val="center"/>
        <w:rPr>
          <w:b/>
          <w:smallCaps/>
          <w:imprint/>
          <w:color w:val="0000FF"/>
          <w:sz w:val="44"/>
          <w:szCs w:val="44"/>
        </w:rPr>
      </w:pPr>
      <w:r>
        <w:rPr>
          <w:b/>
        </w:rPr>
        <w:t xml:space="preserve">     </w:t>
      </w:r>
      <w:r w:rsidR="009B68E6">
        <w:rPr>
          <w:b/>
        </w:rPr>
        <w:t xml:space="preserve"> </w:t>
      </w:r>
      <w:r w:rsidR="00502B46" w:rsidRPr="00986105">
        <w:rPr>
          <w:b/>
          <w:smallCaps/>
          <w:imprint/>
          <w:color w:val="0000FF"/>
          <w:sz w:val="44"/>
          <w:szCs w:val="44"/>
        </w:rPr>
        <w:t>DĚTSKÉHO PARLAMENTU</w:t>
      </w:r>
    </w:p>
    <w:p w:rsidR="00ED79E6" w:rsidRPr="00686CC3" w:rsidRDefault="00986105" w:rsidP="00502B46">
      <w:pPr>
        <w:jc w:val="center"/>
        <w:rPr>
          <w:b/>
          <w:sz w:val="32"/>
          <w:szCs w:val="32"/>
        </w:rPr>
      </w:pPr>
      <w:r w:rsidRPr="00686CC3">
        <w:rPr>
          <w:b/>
          <w:sz w:val="32"/>
          <w:szCs w:val="32"/>
        </w:rPr>
        <w:t>ve školním roce 2013 -2014</w:t>
      </w:r>
    </w:p>
    <w:p w:rsidR="003946BA" w:rsidRPr="00745761" w:rsidRDefault="003946BA" w:rsidP="00ED79E6">
      <w:pPr>
        <w:rPr>
          <w:b/>
          <w:color w:val="FF00FF"/>
          <w:sz w:val="36"/>
          <w:szCs w:val="36"/>
        </w:rPr>
      </w:pPr>
    </w:p>
    <w:p w:rsidR="00ED79E6" w:rsidRPr="00686CC3" w:rsidRDefault="00ED79E6" w:rsidP="00ED79E6">
      <w:pPr>
        <w:rPr>
          <w:b/>
          <w:imprint/>
          <w:color w:val="FF00FF"/>
          <w:sz w:val="44"/>
          <w:szCs w:val="36"/>
        </w:rPr>
      </w:pPr>
      <w:r w:rsidRPr="00686CC3">
        <w:rPr>
          <w:b/>
          <w:smallCaps/>
          <w:imprint/>
          <w:color w:val="000000" w:themeColor="text1"/>
          <w:sz w:val="36"/>
          <w:szCs w:val="36"/>
        </w:rPr>
        <w:t xml:space="preserve">Kdy ? </w:t>
      </w:r>
      <w:r w:rsidRPr="006F74F6">
        <w:rPr>
          <w:b/>
          <w:sz w:val="36"/>
          <w:szCs w:val="36"/>
        </w:rPr>
        <w:t xml:space="preserve">                     </w:t>
      </w:r>
      <w:r w:rsidR="006D2C35">
        <w:rPr>
          <w:b/>
          <w:imprint/>
          <w:color w:val="FF00FF"/>
          <w:sz w:val="44"/>
          <w:szCs w:val="36"/>
        </w:rPr>
        <w:t>12</w:t>
      </w:r>
      <w:r w:rsidR="00686CC3" w:rsidRPr="00686CC3">
        <w:rPr>
          <w:b/>
          <w:imprint/>
          <w:color w:val="FF00FF"/>
          <w:sz w:val="44"/>
          <w:szCs w:val="36"/>
        </w:rPr>
        <w:t>.</w:t>
      </w:r>
      <w:r w:rsidR="00842575">
        <w:rPr>
          <w:b/>
          <w:imprint/>
          <w:color w:val="FF00FF"/>
          <w:sz w:val="44"/>
          <w:szCs w:val="36"/>
        </w:rPr>
        <w:t xml:space="preserve"> </w:t>
      </w:r>
      <w:r w:rsidR="006D2C35">
        <w:rPr>
          <w:b/>
          <w:imprint/>
          <w:color w:val="FF00FF"/>
          <w:sz w:val="44"/>
          <w:szCs w:val="36"/>
        </w:rPr>
        <w:t>5</w:t>
      </w:r>
      <w:r w:rsidR="00361863" w:rsidRPr="00686CC3">
        <w:rPr>
          <w:b/>
          <w:imprint/>
          <w:color w:val="FF00FF"/>
          <w:sz w:val="44"/>
          <w:szCs w:val="36"/>
        </w:rPr>
        <w:t>.</w:t>
      </w:r>
      <w:r w:rsidR="00842575">
        <w:rPr>
          <w:b/>
          <w:imprint/>
          <w:color w:val="FF00FF"/>
          <w:sz w:val="44"/>
          <w:szCs w:val="36"/>
        </w:rPr>
        <w:t xml:space="preserve"> </w:t>
      </w:r>
      <w:r w:rsidRPr="00686CC3">
        <w:rPr>
          <w:b/>
          <w:imprint/>
          <w:color w:val="FF00FF"/>
          <w:sz w:val="44"/>
          <w:szCs w:val="36"/>
        </w:rPr>
        <w:t>201</w:t>
      </w:r>
      <w:r w:rsidR="00C577F2">
        <w:rPr>
          <w:b/>
          <w:imprint/>
          <w:color w:val="FF00FF"/>
          <w:sz w:val="44"/>
          <w:szCs w:val="36"/>
        </w:rPr>
        <w:t>4</w:t>
      </w:r>
      <w:r w:rsidR="006F74F6" w:rsidRPr="00686CC3">
        <w:rPr>
          <w:b/>
          <w:imprint/>
          <w:color w:val="FF00FF"/>
          <w:sz w:val="44"/>
          <w:szCs w:val="36"/>
        </w:rPr>
        <w:t xml:space="preserve"> /pondělí/</w:t>
      </w:r>
    </w:p>
    <w:p w:rsidR="00686CC3" w:rsidRPr="00686CC3" w:rsidRDefault="00686CC3" w:rsidP="00ED79E6">
      <w:pPr>
        <w:rPr>
          <w:b/>
          <w:sz w:val="16"/>
          <w:szCs w:val="16"/>
        </w:rPr>
      </w:pPr>
    </w:p>
    <w:p w:rsidR="00ED79E6" w:rsidRPr="006F74F6" w:rsidRDefault="00ED79E6" w:rsidP="00ED79E6">
      <w:pPr>
        <w:rPr>
          <w:b/>
          <w:color w:val="339966"/>
          <w:sz w:val="36"/>
          <w:szCs w:val="36"/>
        </w:rPr>
      </w:pPr>
      <w:r w:rsidRPr="00686CC3">
        <w:rPr>
          <w:b/>
          <w:smallCaps/>
          <w:imprint/>
          <w:color w:val="000000" w:themeColor="text1"/>
          <w:sz w:val="36"/>
          <w:szCs w:val="36"/>
        </w:rPr>
        <w:t xml:space="preserve">Kde? </w:t>
      </w:r>
      <w:r w:rsidRPr="006F74F6">
        <w:rPr>
          <w:b/>
          <w:sz w:val="36"/>
          <w:szCs w:val="36"/>
        </w:rPr>
        <w:t xml:space="preserve">    </w:t>
      </w:r>
      <w:r w:rsidR="00361863">
        <w:rPr>
          <w:b/>
          <w:sz w:val="36"/>
          <w:szCs w:val="36"/>
        </w:rPr>
        <w:t xml:space="preserve"> </w:t>
      </w:r>
      <w:r w:rsidR="002B2793">
        <w:rPr>
          <w:b/>
          <w:sz w:val="36"/>
          <w:szCs w:val="36"/>
        </w:rPr>
        <w:t xml:space="preserve">          </w:t>
      </w:r>
      <w:r w:rsidR="00842575">
        <w:rPr>
          <w:b/>
          <w:imprint/>
          <w:color w:val="339966"/>
          <w:sz w:val="36"/>
          <w:szCs w:val="36"/>
        </w:rPr>
        <w:t> </w:t>
      </w:r>
      <w:r w:rsidR="006D2C35">
        <w:rPr>
          <w:b/>
          <w:imprint/>
          <w:color w:val="339966"/>
          <w:sz w:val="36"/>
          <w:szCs w:val="36"/>
        </w:rPr>
        <w:t xml:space="preserve">         </w:t>
      </w:r>
      <w:r w:rsidR="00842575">
        <w:rPr>
          <w:b/>
          <w:imprint/>
          <w:color w:val="339966"/>
          <w:sz w:val="36"/>
          <w:szCs w:val="36"/>
        </w:rPr>
        <w:t>v</w:t>
      </w:r>
      <w:r w:rsidR="009F6258">
        <w:rPr>
          <w:b/>
          <w:imprint/>
          <w:color w:val="339966"/>
          <w:sz w:val="36"/>
          <w:szCs w:val="36"/>
        </w:rPr>
        <w:t xml:space="preserve"> prostorách ICM </w:t>
      </w:r>
    </w:p>
    <w:p w:rsidR="00686CC3" w:rsidRPr="00686CC3" w:rsidRDefault="00686CC3" w:rsidP="00ED79E6">
      <w:pPr>
        <w:rPr>
          <w:b/>
          <w:sz w:val="16"/>
          <w:szCs w:val="16"/>
        </w:rPr>
      </w:pPr>
    </w:p>
    <w:p w:rsidR="00ED79E6" w:rsidRPr="006F74F6" w:rsidRDefault="00ED79E6" w:rsidP="00ED79E6">
      <w:pPr>
        <w:rPr>
          <w:b/>
          <w:color w:val="FF0000"/>
          <w:sz w:val="36"/>
          <w:szCs w:val="36"/>
        </w:rPr>
      </w:pPr>
      <w:r w:rsidRPr="00686CC3">
        <w:rPr>
          <w:b/>
          <w:smallCaps/>
          <w:imprint/>
          <w:color w:val="000000" w:themeColor="text1"/>
          <w:sz w:val="36"/>
          <w:szCs w:val="36"/>
        </w:rPr>
        <w:t>KDY?</w:t>
      </w:r>
      <w:r w:rsidRPr="006F74F6">
        <w:rPr>
          <w:b/>
          <w:sz w:val="36"/>
          <w:szCs w:val="36"/>
        </w:rPr>
        <w:t xml:space="preserve">                        </w:t>
      </w:r>
      <w:r w:rsidRPr="00686CC3">
        <w:rPr>
          <w:b/>
          <w:imprint/>
          <w:color w:val="FF0000"/>
          <w:sz w:val="48"/>
          <w:szCs w:val="36"/>
        </w:rPr>
        <w:t>1</w:t>
      </w:r>
      <w:r w:rsidR="00730DFC" w:rsidRPr="00686CC3">
        <w:rPr>
          <w:b/>
          <w:imprint/>
          <w:color w:val="FF0000"/>
          <w:sz w:val="48"/>
          <w:szCs w:val="36"/>
        </w:rPr>
        <w:t>4</w:t>
      </w:r>
      <w:r w:rsidRPr="00686CC3">
        <w:rPr>
          <w:b/>
          <w:imprint/>
          <w:color w:val="FF0000"/>
          <w:sz w:val="48"/>
          <w:szCs w:val="36"/>
        </w:rPr>
        <w:t>:</w:t>
      </w:r>
      <w:r w:rsidR="00686CC3" w:rsidRPr="00686CC3">
        <w:rPr>
          <w:b/>
          <w:imprint/>
          <w:color w:val="FF0000"/>
          <w:sz w:val="48"/>
          <w:szCs w:val="36"/>
        </w:rPr>
        <w:t>30</w:t>
      </w:r>
      <w:r w:rsidRPr="00686CC3">
        <w:rPr>
          <w:b/>
          <w:imprint/>
          <w:color w:val="FF0000"/>
          <w:sz w:val="48"/>
          <w:szCs w:val="36"/>
        </w:rPr>
        <w:t xml:space="preserve"> HODIN</w:t>
      </w:r>
    </w:p>
    <w:p w:rsidR="00ED79E6" w:rsidRDefault="00ED79E6" w:rsidP="00ED79E6">
      <w:pPr>
        <w:rPr>
          <w:b/>
          <w:color w:val="FF0000"/>
          <w:sz w:val="28"/>
          <w:szCs w:val="28"/>
        </w:rPr>
      </w:pPr>
    </w:p>
    <w:p w:rsidR="00ED79E6" w:rsidRDefault="00ED79E6" w:rsidP="004D1F21">
      <w:pPr>
        <w:outlineLvl w:val="0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PROGRAM:</w:t>
      </w:r>
    </w:p>
    <w:p w:rsidR="00686CC3" w:rsidRDefault="009F6258" w:rsidP="00FD79C1">
      <w:pPr>
        <w:numPr>
          <w:ilvl w:val="0"/>
          <w:numId w:val="1"/>
        </w:numPr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Dětská anketa do škol</w:t>
      </w:r>
      <w:r w:rsidR="006D2C35">
        <w:rPr>
          <w:b/>
          <w:color w:val="0000FF"/>
          <w:sz w:val="28"/>
          <w:szCs w:val="28"/>
        </w:rPr>
        <w:t xml:space="preserve"> – případné vyhodnocení</w:t>
      </w:r>
      <w:r w:rsidR="00686CC3" w:rsidRPr="009F6258">
        <w:rPr>
          <w:b/>
          <w:color w:val="0000FF"/>
          <w:sz w:val="28"/>
          <w:szCs w:val="28"/>
        </w:rPr>
        <w:t xml:space="preserve"> </w:t>
      </w:r>
    </w:p>
    <w:p w:rsidR="006D2C35" w:rsidRPr="009F6258" w:rsidRDefault="006D2C35" w:rsidP="00FD79C1">
      <w:pPr>
        <w:numPr>
          <w:ilvl w:val="0"/>
          <w:numId w:val="1"/>
        </w:numPr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Vyhodnocení roku 2013-2014 a co do budoucna ? </w:t>
      </w:r>
    </w:p>
    <w:p w:rsidR="007D5CA2" w:rsidRDefault="00BB6329" w:rsidP="00ED79E6">
      <w:pPr>
        <w:numPr>
          <w:ilvl w:val="0"/>
          <w:numId w:val="1"/>
        </w:numPr>
        <w:rPr>
          <w:b/>
          <w:color w:val="0000FF"/>
          <w:sz w:val="28"/>
          <w:szCs w:val="28"/>
        </w:rPr>
      </w:pPr>
      <w:r w:rsidRPr="00686CC3">
        <w:rPr>
          <w:b/>
          <w:color w:val="0000FF"/>
          <w:sz w:val="28"/>
          <w:szCs w:val="28"/>
        </w:rPr>
        <w:t>D</w:t>
      </w:r>
      <w:r w:rsidR="007D323D">
        <w:rPr>
          <w:b/>
          <w:color w:val="0000FF"/>
          <w:sz w:val="28"/>
          <w:szCs w:val="28"/>
        </w:rPr>
        <w:t xml:space="preserve">iskuse </w:t>
      </w:r>
      <w:r w:rsidR="00686CC3">
        <w:rPr>
          <w:b/>
          <w:color w:val="0000FF"/>
          <w:sz w:val="28"/>
          <w:szCs w:val="28"/>
        </w:rPr>
        <w:t>(připomínky, náměty, podněty)</w:t>
      </w:r>
      <w:r w:rsidR="00CF1C93">
        <w:rPr>
          <w:b/>
          <w:color w:val="0000FF"/>
          <w:sz w:val="28"/>
          <w:szCs w:val="28"/>
        </w:rPr>
        <w:t>, spolupráce s ICM</w:t>
      </w:r>
    </w:p>
    <w:p w:rsidR="00C6044A" w:rsidRDefault="00C6044A" w:rsidP="00C6044A">
      <w:pPr>
        <w:pStyle w:val="Odstavecseseznamem"/>
        <w:rPr>
          <w:b/>
          <w:color w:val="0000FF"/>
          <w:sz w:val="28"/>
          <w:szCs w:val="28"/>
        </w:rPr>
      </w:pPr>
    </w:p>
    <w:p w:rsidR="006F74F6" w:rsidRDefault="006F74F6" w:rsidP="006F74F6">
      <w:pPr>
        <w:rPr>
          <w:b/>
          <w:color w:val="0000FF"/>
          <w:sz w:val="28"/>
          <w:szCs w:val="28"/>
        </w:rPr>
      </w:pPr>
    </w:p>
    <w:p w:rsidR="006F74F6" w:rsidRDefault="006F74F6" w:rsidP="006F74F6">
      <w:pPr>
        <w:rPr>
          <w:b/>
          <w:color w:val="0000FF"/>
          <w:sz w:val="28"/>
          <w:szCs w:val="28"/>
        </w:rPr>
      </w:pPr>
    </w:p>
    <w:p w:rsidR="006F74F6" w:rsidRDefault="00822706" w:rsidP="006F74F6">
      <w:pPr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Přijďte prosím v hojném počtu!</w:t>
      </w:r>
      <w:r w:rsidR="00C577F2">
        <w:rPr>
          <w:b/>
          <w:color w:val="0000FF"/>
          <w:sz w:val="28"/>
          <w:szCs w:val="28"/>
        </w:rPr>
        <w:t xml:space="preserve"> (pozvěte spolužáky ze tříd, kte</w:t>
      </w:r>
      <w:r w:rsidR="006D2C35">
        <w:rPr>
          <w:b/>
          <w:color w:val="0000FF"/>
          <w:sz w:val="28"/>
          <w:szCs w:val="28"/>
        </w:rPr>
        <w:t>ří</w:t>
      </w:r>
      <w:r w:rsidR="00C577F2">
        <w:rPr>
          <w:b/>
          <w:color w:val="0000FF"/>
          <w:sz w:val="28"/>
          <w:szCs w:val="28"/>
        </w:rPr>
        <w:t xml:space="preserve"> nechodí)</w:t>
      </w:r>
    </w:p>
    <w:p w:rsidR="009B68E6" w:rsidRDefault="009B68E6" w:rsidP="006F74F6">
      <w:pPr>
        <w:rPr>
          <w:b/>
          <w:color w:val="0000FF"/>
          <w:sz w:val="28"/>
          <w:szCs w:val="28"/>
        </w:rPr>
      </w:pPr>
    </w:p>
    <w:p w:rsidR="009B68E6" w:rsidRDefault="009B68E6" w:rsidP="006F74F6">
      <w:pPr>
        <w:rPr>
          <w:b/>
          <w:color w:val="0000FF"/>
          <w:sz w:val="28"/>
          <w:szCs w:val="28"/>
        </w:rPr>
      </w:pPr>
    </w:p>
    <w:p w:rsidR="006F74F6" w:rsidRDefault="006F74F6" w:rsidP="006F74F6">
      <w:pPr>
        <w:rPr>
          <w:b/>
          <w:color w:val="0000FF"/>
          <w:sz w:val="28"/>
          <w:szCs w:val="28"/>
        </w:rPr>
      </w:pPr>
    </w:p>
    <w:p w:rsidR="00030207" w:rsidRDefault="00030207" w:rsidP="006F74F6">
      <w:pPr>
        <w:rPr>
          <w:b/>
          <w:color w:val="0000FF"/>
          <w:sz w:val="28"/>
          <w:szCs w:val="28"/>
        </w:rPr>
      </w:pPr>
    </w:p>
    <w:p w:rsidR="006F74F6" w:rsidRDefault="00686CC3" w:rsidP="004D1F21">
      <w:pPr>
        <w:outlineLvl w:val="0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                                                                              </w:t>
      </w:r>
      <w:r w:rsidR="006F74F6">
        <w:rPr>
          <w:b/>
          <w:color w:val="0000FF"/>
          <w:sz w:val="28"/>
          <w:szCs w:val="28"/>
        </w:rPr>
        <w:t>Martin Šnorbert</w:t>
      </w:r>
    </w:p>
    <w:p w:rsidR="006F74F6" w:rsidRDefault="006F74F6" w:rsidP="004D1F21">
      <w:pPr>
        <w:outlineLvl w:val="0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                                                         Koordinátor </w:t>
      </w:r>
      <w:r w:rsidR="00686CC3">
        <w:rPr>
          <w:b/>
          <w:color w:val="0000FF"/>
          <w:sz w:val="28"/>
          <w:szCs w:val="28"/>
        </w:rPr>
        <w:t>Dětského parlamentu</w:t>
      </w:r>
    </w:p>
    <w:sectPr w:rsidR="006F74F6" w:rsidSect="00F063A5">
      <w:headerReference w:type="default" r:id="rId8"/>
      <w:pgSz w:w="11906" w:h="16838"/>
      <w:pgMar w:top="899" w:right="1417" w:bottom="1417" w:left="1417" w:header="113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C40" w:rsidRDefault="009A2C40" w:rsidP="00D36DD2">
      <w:r>
        <w:separator/>
      </w:r>
    </w:p>
  </w:endnote>
  <w:endnote w:type="continuationSeparator" w:id="1">
    <w:p w:rsidR="009A2C40" w:rsidRDefault="009A2C40" w:rsidP="00D36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C40" w:rsidRDefault="009A2C40" w:rsidP="00D36DD2">
      <w:r>
        <w:separator/>
      </w:r>
    </w:p>
  </w:footnote>
  <w:footnote w:type="continuationSeparator" w:id="1">
    <w:p w:rsidR="009A2C40" w:rsidRDefault="009A2C40" w:rsidP="00D36D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3A5" w:rsidRPr="00D36DD2" w:rsidRDefault="009F6258" w:rsidP="00D36DD2">
    <w:pPr>
      <w:pStyle w:val="Zhlav"/>
    </w:pPr>
    <w: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-394970</wp:posOffset>
          </wp:positionH>
          <wp:positionV relativeFrom="paragraph">
            <wp:posOffset>261620</wp:posOffset>
          </wp:positionV>
          <wp:extent cx="923925" cy="990600"/>
          <wp:effectExtent l="171450" t="133350" r="371475" b="304800"/>
          <wp:wrapTight wrapText="bothSides">
            <wp:wrapPolygon edited="0">
              <wp:start x="4899" y="-2908"/>
              <wp:lineTo x="1336" y="-2492"/>
              <wp:lineTo x="-4008" y="1246"/>
              <wp:lineTo x="-3118" y="23677"/>
              <wp:lineTo x="1336" y="28246"/>
              <wp:lineTo x="2672" y="28246"/>
              <wp:lineTo x="23604" y="28246"/>
              <wp:lineTo x="24940" y="28246"/>
              <wp:lineTo x="29394" y="24508"/>
              <wp:lineTo x="29394" y="23677"/>
              <wp:lineTo x="29839" y="17446"/>
              <wp:lineTo x="29839" y="3738"/>
              <wp:lineTo x="30285" y="1662"/>
              <wp:lineTo x="24940" y="-2492"/>
              <wp:lineTo x="21377" y="-2908"/>
              <wp:lineTo x="4899" y="-2908"/>
            </wp:wrapPolygon>
          </wp:wrapTight>
          <wp:docPr id="1" name="obrázek 2" descr="C:\Documents and Settings\Šnorbert\Dokumenty\Znaky\Znak schválený radou města\ZnakMestaJielmnice-2014-GrafickaPriloha-web-300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Šnorbert\Dokumenty\Znaky\Znak schválený radou města\ZnakMestaJielmnice-2014-GrafickaPriloha-web-300dpi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9060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  <w:r w:rsidR="00B5363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273.75pt;margin-top:33.3pt;width:104.4pt;height:60.7pt;z-index:-251654144;mso-position-horizontal-relative:text;mso-position-vertical-relative:text" wrapcoords="-117 0 -117 21398 21600 21398 21600 0 -117 0">
          <v:imagedata r:id="rId2" o:title="zdravá města, obce, regiony"/>
          <w10:wrap type="tight" side="right"/>
        </v:shape>
      </w:pict>
    </w:r>
    <w:r w:rsidR="00B5363C">
      <w:pict>
        <v:shape id="_x0000_s2050" type="#_x0000_t75" style="position:absolute;margin-left:173.6pt;margin-top:22.55pt;width:73.9pt;height:86.5pt;z-index:251658240;mso-position-horizontal-relative:text;mso-position-vertical-relative:text">
          <v:imagedata r:id="rId3" o:title="logoDP"/>
          <w10:wrap type="square"/>
        </v:shape>
      </w:pict>
    </w:r>
    <w:r w:rsidR="00F063A5"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919480</wp:posOffset>
          </wp:positionH>
          <wp:positionV relativeFrom="paragraph">
            <wp:posOffset>394970</wp:posOffset>
          </wp:positionV>
          <wp:extent cx="857250" cy="857250"/>
          <wp:effectExtent l="171450" t="133350" r="361950" b="304800"/>
          <wp:wrapTight wrapText="bothSides">
            <wp:wrapPolygon edited="0">
              <wp:start x="5280" y="-3360"/>
              <wp:lineTo x="1440" y="-2880"/>
              <wp:lineTo x="-4320" y="1440"/>
              <wp:lineTo x="-4320" y="19680"/>
              <wp:lineTo x="-1920" y="27360"/>
              <wp:lineTo x="1920" y="29280"/>
              <wp:lineTo x="2880" y="29280"/>
              <wp:lineTo x="23520" y="29280"/>
              <wp:lineTo x="24480" y="29280"/>
              <wp:lineTo x="27360" y="27840"/>
              <wp:lineTo x="27360" y="27360"/>
              <wp:lineTo x="28320" y="27360"/>
              <wp:lineTo x="30240" y="21600"/>
              <wp:lineTo x="30240" y="4320"/>
              <wp:lineTo x="30720" y="1920"/>
              <wp:lineTo x="24960" y="-2880"/>
              <wp:lineTo x="21120" y="-3360"/>
              <wp:lineTo x="5280" y="-3360"/>
            </wp:wrapPolygon>
          </wp:wrapTight>
          <wp:docPr id="9" name="Obrázek 0" descr="RAZÍTKO - HM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ZÍTKO - HMR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  <w:r w:rsidR="00B5363C">
      <w:pict>
        <v:shape id="_x0000_s2051" type="#_x0000_t75" style="position:absolute;margin-left:405.8pt;margin-top:22.55pt;width:90pt;height:77.6pt;z-index:-251657216;mso-position-horizontal-relative:text;mso-position-vertical-relative:text" wrapcoords="-180 0 -180 21181 0 21810 360 21810 22320 21810 22320 419 21780 0 -180 0">
          <v:imagedata r:id="rId5" o:title="zdrave_mesto3_final" croptop="4427f" cropbottom="6284f" cropleft="5225f" cropright="17319f" gain="61604f"/>
          <v:shadow on="t" offset="3pt" offset2="2pt"/>
          <w10:wrap type="tight" side="right"/>
        </v:shape>
      </w:pict>
    </w:r>
    <w:r w:rsidR="00693C8F">
      <w:ptab w:relativeTo="margin" w:alignment="left" w:leader="dot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C81C9A"/>
    <w:multiLevelType w:val="hybridMultilevel"/>
    <w:tmpl w:val="E8B8857A"/>
    <w:lvl w:ilvl="0" w:tplc="126E45DA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6">
      <o:colormenu v:ext="edit" fillcolor="red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2C40"/>
    <w:rsid w:val="00030207"/>
    <w:rsid w:val="000E04F4"/>
    <w:rsid w:val="000F1C87"/>
    <w:rsid w:val="0017073B"/>
    <w:rsid w:val="00194F95"/>
    <w:rsid w:val="001D7EDB"/>
    <w:rsid w:val="0020030D"/>
    <w:rsid w:val="002462B7"/>
    <w:rsid w:val="00284D4F"/>
    <w:rsid w:val="002B2793"/>
    <w:rsid w:val="00347E25"/>
    <w:rsid w:val="00361863"/>
    <w:rsid w:val="003946BA"/>
    <w:rsid w:val="004153E8"/>
    <w:rsid w:val="004D1F21"/>
    <w:rsid w:val="00502B46"/>
    <w:rsid w:val="00520B84"/>
    <w:rsid w:val="005A35D2"/>
    <w:rsid w:val="00655530"/>
    <w:rsid w:val="00671CF4"/>
    <w:rsid w:val="00686CC3"/>
    <w:rsid w:val="00693C8F"/>
    <w:rsid w:val="006A23DD"/>
    <w:rsid w:val="006D2C35"/>
    <w:rsid w:val="006E012E"/>
    <w:rsid w:val="006F0B7C"/>
    <w:rsid w:val="006F74F6"/>
    <w:rsid w:val="00730DFC"/>
    <w:rsid w:val="00745761"/>
    <w:rsid w:val="00783C2B"/>
    <w:rsid w:val="00787C8B"/>
    <w:rsid w:val="007A5B30"/>
    <w:rsid w:val="007B0169"/>
    <w:rsid w:val="007D323D"/>
    <w:rsid w:val="007D5CA2"/>
    <w:rsid w:val="00822706"/>
    <w:rsid w:val="00827381"/>
    <w:rsid w:val="00842575"/>
    <w:rsid w:val="0087140B"/>
    <w:rsid w:val="008B1BD6"/>
    <w:rsid w:val="008E2BAE"/>
    <w:rsid w:val="008E4FCA"/>
    <w:rsid w:val="008F75AB"/>
    <w:rsid w:val="00904DA0"/>
    <w:rsid w:val="00986105"/>
    <w:rsid w:val="009A2C40"/>
    <w:rsid w:val="009B68E6"/>
    <w:rsid w:val="009F6258"/>
    <w:rsid w:val="00A4672F"/>
    <w:rsid w:val="00B172FC"/>
    <w:rsid w:val="00B31D40"/>
    <w:rsid w:val="00B5363C"/>
    <w:rsid w:val="00BB6329"/>
    <w:rsid w:val="00C577F2"/>
    <w:rsid w:val="00C6030A"/>
    <w:rsid w:val="00C6044A"/>
    <w:rsid w:val="00CE7D50"/>
    <w:rsid w:val="00CF1C93"/>
    <w:rsid w:val="00D36DD2"/>
    <w:rsid w:val="00D91075"/>
    <w:rsid w:val="00EB0810"/>
    <w:rsid w:val="00EC0F94"/>
    <w:rsid w:val="00ED79E6"/>
    <w:rsid w:val="00F029AE"/>
    <w:rsid w:val="00F063A5"/>
    <w:rsid w:val="00F14198"/>
    <w:rsid w:val="00F4101B"/>
    <w:rsid w:val="00F64F43"/>
    <w:rsid w:val="00FD7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D7ED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4D1F2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rsid w:val="00D36DD2"/>
    <w:pPr>
      <w:tabs>
        <w:tab w:val="center" w:pos="4536"/>
        <w:tab w:val="right" w:pos="9072"/>
      </w:tabs>
    </w:pPr>
    <w:rPr>
      <w:noProof/>
    </w:rPr>
  </w:style>
  <w:style w:type="character" w:customStyle="1" w:styleId="ZhlavChar">
    <w:name w:val="Záhlaví Char"/>
    <w:basedOn w:val="Standardnpsmoodstavce"/>
    <w:link w:val="Zhlav"/>
    <w:rsid w:val="00D36DD2"/>
    <w:rPr>
      <w:noProof/>
      <w:sz w:val="24"/>
      <w:szCs w:val="24"/>
    </w:rPr>
  </w:style>
  <w:style w:type="paragraph" w:styleId="Zpat">
    <w:name w:val="footer"/>
    <w:basedOn w:val="Normln"/>
    <w:link w:val="ZpatChar"/>
    <w:rsid w:val="00D36D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6DD2"/>
    <w:rPr>
      <w:sz w:val="24"/>
      <w:szCs w:val="24"/>
    </w:rPr>
  </w:style>
  <w:style w:type="paragraph" w:styleId="Textbubliny">
    <w:name w:val="Balloon Text"/>
    <w:basedOn w:val="Normln"/>
    <w:link w:val="TextbublinyChar"/>
    <w:rsid w:val="00693C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93C8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04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pí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6B0E3-7953-4A8D-A2BA-C1DBC164A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dětskýparlament IX 12_05_14</Template>
  <TotalTime>8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</vt:lpstr>
    </vt:vector>
  </TitlesOfParts>
  <Company>Město jilemnice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Město Jilemnice</dc:creator>
  <cp:keywords/>
  <dc:description/>
  <cp:lastModifiedBy>Město Jilemnice</cp:lastModifiedBy>
  <cp:revision>1</cp:revision>
  <dcterms:created xsi:type="dcterms:W3CDTF">2014-05-06T07:03:00Z</dcterms:created>
  <dcterms:modified xsi:type="dcterms:W3CDTF">2014-05-06T07:11:00Z</dcterms:modified>
</cp:coreProperties>
</file>